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"/>
        <w:gridCol w:w="483"/>
        <w:gridCol w:w="486"/>
        <w:gridCol w:w="69"/>
        <w:gridCol w:w="900"/>
        <w:gridCol w:w="1638"/>
        <w:gridCol w:w="19"/>
        <w:gridCol w:w="486"/>
        <w:gridCol w:w="285"/>
        <w:gridCol w:w="1238"/>
        <w:gridCol w:w="298"/>
        <w:gridCol w:w="1088"/>
        <w:gridCol w:w="2074"/>
      </w:tblGrid>
      <w:tr w:rsidR="00FC31BF" w:rsidRPr="00FC31BF" w14:paraId="41BAC80A" w14:textId="77777777" w:rsidTr="3CE9A1AD">
        <w:trPr>
          <w:trHeight w:val="851"/>
          <w:jc w:val="center"/>
        </w:trPr>
        <w:tc>
          <w:tcPr>
            <w:tcW w:w="9966" w:type="dxa"/>
            <w:gridSpan w:val="13"/>
            <w:vAlign w:val="center"/>
          </w:tcPr>
          <w:p w14:paraId="6E5EB10A" w14:textId="6AA7FECF" w:rsidR="002B667A" w:rsidRPr="00FC31BF" w:rsidRDefault="002B667A" w:rsidP="009C32FC">
            <w:pPr>
              <w:pStyle w:val="Kopfzeile"/>
              <w:tabs>
                <w:tab w:val="clear" w:pos="4536"/>
                <w:tab w:val="clear" w:pos="9072"/>
              </w:tabs>
              <w:ind w:left="1"/>
              <w:rPr>
                <w:rFonts w:ascii="Frugal Sans" w:hAnsi="Frugal Sans"/>
                <w:b/>
                <w:szCs w:val="24"/>
              </w:rPr>
            </w:pPr>
            <w:r w:rsidRPr="00FC31BF">
              <w:rPr>
                <w:rFonts w:ascii="Frugal Sans" w:hAnsi="Frugal Sans"/>
                <w:b/>
                <w:szCs w:val="24"/>
              </w:rPr>
              <w:t>Dispensationsgesuch</w:t>
            </w:r>
            <w:r w:rsidR="00612D39" w:rsidRPr="00FC31BF">
              <w:rPr>
                <w:rFonts w:ascii="Frugal Sans" w:hAnsi="Frugal Sans"/>
                <w:b/>
                <w:szCs w:val="24"/>
              </w:rPr>
              <w:t xml:space="preserve"> </w:t>
            </w:r>
          </w:p>
        </w:tc>
      </w:tr>
      <w:tr w:rsidR="00FC31BF" w:rsidRPr="00FC31BF" w14:paraId="42C54AF3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28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0444" w14:textId="2BFA019D" w:rsidR="009C32FC" w:rsidRPr="00FC31BF" w:rsidRDefault="009C32FC" w:rsidP="009C32FC">
            <w:pPr>
              <w:pStyle w:val="Kopfzeile"/>
              <w:tabs>
                <w:tab w:val="clear" w:pos="4536"/>
                <w:tab w:val="clear" w:pos="9072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Vorname und Name:</w:t>
            </w:r>
          </w:p>
        </w:tc>
        <w:tc>
          <w:tcPr>
            <w:tcW w:w="71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466CB5" w14:textId="07BDFAC6" w:rsidR="009C32FC" w:rsidRPr="00FC31BF" w:rsidRDefault="0020087F" w:rsidP="3CE9A1AD">
            <w:pPr>
              <w:tabs>
                <w:tab w:val="right" w:pos="8931"/>
              </w:tabs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0"/>
          </w:p>
        </w:tc>
      </w:tr>
      <w:tr w:rsidR="00C46875" w:rsidRPr="00FC31BF" w14:paraId="650F308A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28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28A09" w14:textId="4350D8FA" w:rsidR="00C46875" w:rsidRPr="00FC31BF" w:rsidRDefault="00C46875" w:rsidP="009C32FC">
            <w:pPr>
              <w:pStyle w:val="Kopfzeile"/>
              <w:tabs>
                <w:tab w:val="clear" w:pos="4536"/>
                <w:tab w:val="clear" w:pos="9072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Adresse und Telefon:</w:t>
            </w:r>
          </w:p>
        </w:tc>
        <w:tc>
          <w:tcPr>
            <w:tcW w:w="71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9660E0" w14:textId="5C13A352" w:rsidR="00C46875" w:rsidRPr="00FC31BF" w:rsidRDefault="00197F45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b/>
                <w:bCs/>
                <w:sz w:val="22"/>
                <w:szCs w:val="22"/>
              </w:rPr>
            </w:pPr>
            <w:r>
              <w:rPr>
                <w:rFonts w:ascii="Frugal Sans" w:hAnsi="Frugal Sans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Frugal Sans" w:hAnsi="Frugal San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b/>
                <w:bCs/>
                <w:sz w:val="22"/>
                <w:szCs w:val="22"/>
              </w:rPr>
            </w:r>
            <w:r>
              <w:rPr>
                <w:rFonts w:ascii="Frugal Sans" w:hAnsi="Frugal Sans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b/>
                <w:bCs/>
                <w:sz w:val="22"/>
                <w:szCs w:val="22"/>
              </w:rPr>
              <w:fldChar w:fldCharType="end"/>
            </w:r>
            <w:bookmarkEnd w:id="1"/>
          </w:p>
        </w:tc>
      </w:tr>
      <w:tr w:rsidR="00701DF5" w:rsidRPr="00FC31BF" w14:paraId="59FC6C60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37"/>
          <w:jc w:val="center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D29C5" w14:textId="2BEFCF4C" w:rsidR="00701DF5" w:rsidRPr="00FC31BF" w:rsidRDefault="00701DF5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Klasse</w:t>
            </w:r>
            <w:r w:rsidR="00A060CF">
              <w:rPr>
                <w:rFonts w:ascii="Frugal Sans" w:hAnsi="Frugal Sans"/>
                <w:sz w:val="22"/>
                <w:szCs w:val="22"/>
              </w:rPr>
              <w:t>:</w:t>
            </w:r>
          </w:p>
        </w:tc>
        <w:tc>
          <w:tcPr>
            <w:tcW w:w="19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84861" w14:textId="6FB957F6" w:rsidR="00701DF5" w:rsidRPr="00FC31BF" w:rsidRDefault="00197F45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42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FD749A" w14:textId="46356E74" w:rsidR="00701DF5" w:rsidRPr="00FC31BF" w:rsidRDefault="00701DF5" w:rsidP="00FC31BF">
            <w:pPr>
              <w:tabs>
                <w:tab w:val="right" w:pos="8931"/>
              </w:tabs>
              <w:ind w:left="1"/>
              <w:jc w:val="center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Klassenlehrperson:</w:t>
            </w: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6EF6BC" w14:textId="47E7CE40" w:rsidR="00701DF5" w:rsidRPr="00FC31BF" w:rsidRDefault="0020087F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3"/>
          </w:p>
        </w:tc>
      </w:tr>
      <w:tr w:rsidR="00871BBC" w:rsidRPr="00FC31BF" w14:paraId="06EA8471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15A01" w14:textId="4C71C374" w:rsidR="00871BBC" w:rsidRPr="00FC31BF" w:rsidRDefault="00871BBC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Dispensation vom</w:t>
            </w:r>
            <w:r w:rsidR="00A060CF">
              <w:rPr>
                <w:rFonts w:ascii="Frugal Sans" w:hAnsi="Frugal Sans"/>
                <w:sz w:val="22"/>
                <w:szCs w:val="22"/>
              </w:rPr>
              <w:t>:</w:t>
            </w:r>
          </w:p>
        </w:tc>
        <w:tc>
          <w:tcPr>
            <w:tcW w:w="26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3693EE" w14:textId="5B894AFC" w:rsidR="00871BBC" w:rsidRPr="00FC31BF" w:rsidRDefault="0020087F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5FACF" w14:textId="7C6D61F2" w:rsidR="00871BBC" w:rsidRPr="00FC31BF" w:rsidRDefault="00A060CF" w:rsidP="00FC31BF">
            <w:pPr>
              <w:tabs>
                <w:tab w:val="right" w:pos="8931"/>
              </w:tabs>
              <w:ind w:left="1"/>
              <w:jc w:val="center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t>b</w:t>
            </w:r>
            <w:r w:rsidR="00871BBC" w:rsidRPr="00FC31BF">
              <w:rPr>
                <w:rFonts w:ascii="Frugal Sans" w:hAnsi="Frugal Sans"/>
                <w:sz w:val="22"/>
                <w:szCs w:val="22"/>
              </w:rPr>
              <w:t>i</w:t>
            </w:r>
            <w:r>
              <w:rPr>
                <w:rFonts w:ascii="Frugal Sans" w:hAnsi="Frugal Sans"/>
                <w:sz w:val="22"/>
                <w:szCs w:val="22"/>
              </w:rPr>
              <w:t>s:</w:t>
            </w:r>
          </w:p>
        </w:tc>
        <w:tc>
          <w:tcPr>
            <w:tcW w:w="49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3C007" w14:textId="0860B775" w:rsidR="00871BBC" w:rsidRPr="00FC31BF" w:rsidRDefault="0020087F" w:rsidP="009C32FC">
            <w:pPr>
              <w:tabs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5"/>
          </w:p>
        </w:tc>
      </w:tr>
      <w:tr w:rsidR="002B667A" w:rsidRPr="00FC31BF" w14:paraId="03A85855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  <w:jc w:val="center"/>
        </w:trPr>
        <w:tc>
          <w:tcPr>
            <w:tcW w:w="996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2425A" w14:textId="73839ABF" w:rsidR="002B667A" w:rsidRPr="001A3760" w:rsidRDefault="002B667A" w:rsidP="009C32FC">
            <w:pPr>
              <w:tabs>
                <w:tab w:val="left" w:pos="1134"/>
                <w:tab w:val="left" w:pos="2835"/>
                <w:tab w:val="left" w:pos="4820"/>
                <w:tab w:val="right" w:pos="9072"/>
              </w:tabs>
              <w:ind w:left="1"/>
              <w:rPr>
                <w:rFonts w:ascii="Frugal Sans" w:hAnsi="Frugal Sans"/>
                <w:sz w:val="16"/>
                <w:szCs w:val="16"/>
              </w:rPr>
            </w:pPr>
            <w:r w:rsidRPr="001A3760">
              <w:rPr>
                <w:rFonts w:ascii="Frugal Sans" w:hAnsi="Frugal Sans"/>
                <w:sz w:val="16"/>
                <w:szCs w:val="16"/>
              </w:rPr>
              <w:tab/>
            </w:r>
            <w:r w:rsidR="00F55210" w:rsidRPr="001A3760">
              <w:rPr>
                <w:rFonts w:ascii="Frugal Sans" w:hAnsi="Frugal Sans"/>
                <w:sz w:val="16"/>
                <w:szCs w:val="16"/>
              </w:rPr>
              <w:t xml:space="preserve">             </w:t>
            </w:r>
          </w:p>
        </w:tc>
      </w:tr>
      <w:tr w:rsidR="00834A89" w:rsidRPr="00FC31BF" w14:paraId="37B74BC5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  <w:jc w:val="center"/>
        </w:trPr>
        <w:tc>
          <w:tcPr>
            <w:tcW w:w="996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06109" w14:textId="3D7FB6F2" w:rsidR="00834A89" w:rsidRPr="00FC31BF" w:rsidRDefault="00834A89">
            <w:pPr>
              <w:tabs>
                <w:tab w:val="left" w:pos="1134"/>
                <w:tab w:val="left" w:pos="2835"/>
                <w:tab w:val="left" w:pos="4820"/>
                <w:tab w:val="right" w:pos="9072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Dauer:</w:t>
            </w:r>
            <w:r w:rsidRPr="00FC31BF">
              <w:rPr>
                <w:rFonts w:ascii="Frugal Sans" w:hAnsi="Frugal Sans"/>
                <w:sz w:val="22"/>
                <w:szCs w:val="22"/>
              </w:rPr>
              <w:tab/>
              <w:t xml:space="preserve">             </w:t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"/>
            <w:r w:rsidR="0020087F"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 w:rsidR="0020087F">
              <w:rPr>
                <w:rFonts w:ascii="Frugal Sans" w:hAnsi="Frugal Sans"/>
                <w:sz w:val="22"/>
                <w:szCs w:val="22"/>
              </w:rPr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separate"/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6"/>
            <w:r w:rsidRPr="00FC31BF">
              <w:rPr>
                <w:rFonts w:ascii="Frugal Sans" w:hAnsi="Frugal Sans"/>
                <w:sz w:val="22"/>
                <w:szCs w:val="22"/>
              </w:rPr>
              <w:t xml:space="preserve"> 1-4 Halbtage </w:t>
            </w:r>
            <w:r w:rsidR="00CC7188">
              <w:rPr>
                <w:rFonts w:ascii="Frugal Sans" w:hAnsi="Frugal Sans"/>
                <w:sz w:val="22"/>
                <w:szCs w:val="22"/>
              </w:rPr>
              <w:t xml:space="preserve">    </w:t>
            </w:r>
            <w:r w:rsidRPr="00FC31BF">
              <w:rPr>
                <w:rFonts w:ascii="Frugal Sans" w:hAnsi="Frugal Sans"/>
                <w:sz w:val="22"/>
                <w:szCs w:val="22"/>
              </w:rPr>
              <w:t xml:space="preserve"> </w:t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2"/>
            <w:r w:rsidR="0020087F"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 w:rsidR="0020087F">
              <w:rPr>
                <w:rFonts w:ascii="Frugal Sans" w:hAnsi="Frugal Sans"/>
                <w:sz w:val="22"/>
                <w:szCs w:val="22"/>
              </w:rPr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separate"/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7"/>
            <w:r w:rsidR="00CC7188">
              <w:rPr>
                <w:rFonts w:ascii="Frugal Sans" w:hAnsi="Frugal Sans"/>
                <w:sz w:val="22"/>
                <w:szCs w:val="22"/>
              </w:rPr>
              <w:t xml:space="preserve"> </w:t>
            </w:r>
            <w:r w:rsidRPr="00FC31BF">
              <w:rPr>
                <w:rFonts w:ascii="Frugal Sans" w:hAnsi="Frugal Sans"/>
                <w:sz w:val="22"/>
                <w:szCs w:val="22"/>
              </w:rPr>
              <w:t>bis 12 Wochen (zutreffendes ankreuzen)</w:t>
            </w:r>
          </w:p>
        </w:tc>
      </w:tr>
      <w:tr w:rsidR="000A0A17" w:rsidRPr="00FC31BF" w14:paraId="209EC721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19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39DC9" w14:textId="693EADDA" w:rsidR="000A0A17" w:rsidRPr="00FC31BF" w:rsidRDefault="00834A89" w:rsidP="00701DF5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1A3760">
              <w:rPr>
                <w:rFonts w:ascii="Frugal Sans" w:hAnsi="Frugal Sans"/>
                <w:sz w:val="16"/>
                <w:szCs w:val="16"/>
              </w:rPr>
              <w:br/>
            </w:r>
            <w:r w:rsidR="000A0A17">
              <w:rPr>
                <w:rFonts w:ascii="Frugal Sans" w:hAnsi="Frugal Sans"/>
                <w:sz w:val="22"/>
                <w:szCs w:val="22"/>
              </w:rPr>
              <w:t>Begründung:</w:t>
            </w:r>
          </w:p>
        </w:tc>
        <w:tc>
          <w:tcPr>
            <w:tcW w:w="80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28DC79" w14:textId="56E37D4C" w:rsidR="000A0A17" w:rsidRPr="00FC31BF" w:rsidRDefault="0020087F" w:rsidP="00701DF5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8"/>
          </w:p>
        </w:tc>
      </w:tr>
      <w:tr w:rsidR="00160616" w:rsidRPr="00FC31BF" w14:paraId="148FBCF5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19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F7C94" w14:textId="77777777" w:rsidR="00160616" w:rsidRDefault="00160616" w:rsidP="00701DF5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</w:p>
        </w:tc>
        <w:tc>
          <w:tcPr>
            <w:tcW w:w="80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AE8BF" w14:textId="7F2941BC" w:rsidR="00160616" w:rsidRPr="00FC31BF" w:rsidRDefault="0020087F" w:rsidP="00701DF5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9"/>
          </w:p>
        </w:tc>
      </w:tr>
      <w:tr w:rsidR="00103D47" w:rsidRPr="00FC31BF" w14:paraId="4A5A4DD2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6"/>
          <w:jc w:val="center"/>
        </w:trPr>
        <w:tc>
          <w:tcPr>
            <w:tcW w:w="19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F062F" w14:textId="77777777" w:rsidR="00103D47" w:rsidRDefault="00103D47" w:rsidP="00701DF5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</w:p>
        </w:tc>
        <w:tc>
          <w:tcPr>
            <w:tcW w:w="802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8D148E" w14:textId="77777777" w:rsidR="00103D47" w:rsidRPr="00FC31BF" w:rsidRDefault="00103D47" w:rsidP="00701DF5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</w:p>
        </w:tc>
      </w:tr>
      <w:tr w:rsidR="001404C3" w:rsidRPr="00FC31BF" w14:paraId="343A28F9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37"/>
          <w:jc w:val="center"/>
        </w:trPr>
        <w:tc>
          <w:tcPr>
            <w:tcW w:w="996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A34D7" w14:textId="4ABC53C4" w:rsidR="001404C3" w:rsidRPr="00186315" w:rsidRDefault="001404C3" w:rsidP="001404C3">
            <w:pPr>
              <w:pStyle w:val="Kopfzeile"/>
              <w:tabs>
                <w:tab w:val="clear" w:pos="4536"/>
                <w:tab w:val="left" w:pos="2977"/>
                <w:tab w:val="left" w:pos="3828"/>
              </w:tabs>
              <w:spacing w:line="276" w:lineRule="auto"/>
              <w:rPr>
                <w:rFonts w:ascii="Frugal Sans" w:hAnsi="Frugal Sans"/>
                <w:noProof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 xml:space="preserve">Betrifft die Dispensation auch Geschwister oder andere Mitglieder eines Vereins, die an unserer Schule sind? </w:t>
            </w:r>
            <w:r>
              <w:rPr>
                <w:rFonts w:ascii="Frugal Sans" w:hAnsi="Frugal Sans"/>
                <w:sz w:val="22"/>
                <w:szCs w:val="22"/>
              </w:rPr>
              <w:t xml:space="preserve">                                                     </w:t>
            </w:r>
            <w:r w:rsidR="00F16771">
              <w:rPr>
                <w:rFonts w:ascii="Frugal Sans" w:hAnsi="Frugal Sans"/>
                <w:sz w:val="22"/>
                <w:szCs w:val="22"/>
              </w:rPr>
              <w:t xml:space="preserve">   </w:t>
            </w:r>
            <w:r w:rsidR="00F16771">
              <w:rPr>
                <w:rFonts w:ascii="Frugal Sans" w:hAnsi="Frugal Sans"/>
                <w:sz w:val="22"/>
                <w:szCs w:val="22"/>
              </w:rPr>
              <w:br/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"/>
            <w:r w:rsidR="0020087F"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 w:rsidR="0020087F">
              <w:rPr>
                <w:rFonts w:ascii="Frugal Sans" w:hAnsi="Frugal Sans"/>
                <w:sz w:val="22"/>
                <w:szCs w:val="22"/>
              </w:rPr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separate"/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0"/>
            <w:r w:rsidR="000C4C32">
              <w:rPr>
                <w:rFonts w:ascii="Frugal Sans" w:hAnsi="Frugal Sans"/>
                <w:sz w:val="22"/>
                <w:szCs w:val="22"/>
              </w:rPr>
              <w:t xml:space="preserve">  </w:t>
            </w:r>
            <w:r w:rsidR="00203A7E">
              <w:rPr>
                <w:rFonts w:ascii="Frugal Sans" w:hAnsi="Frugal Sans"/>
                <w:sz w:val="22"/>
                <w:szCs w:val="22"/>
              </w:rPr>
              <w:t>J</w:t>
            </w:r>
            <w:r w:rsidR="001A3760">
              <w:rPr>
                <w:rFonts w:ascii="Frugal Sans" w:hAnsi="Frugal Sans"/>
                <w:sz w:val="22"/>
                <w:szCs w:val="22"/>
              </w:rPr>
              <w:t xml:space="preserve">a            </w:t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4"/>
            <w:r w:rsidR="0020087F"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 w:rsidR="0020087F">
              <w:rPr>
                <w:rFonts w:ascii="Frugal Sans" w:hAnsi="Frugal Sans"/>
                <w:sz w:val="22"/>
                <w:szCs w:val="22"/>
              </w:rPr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separate"/>
            </w:r>
            <w:r w:rsidR="0020087F"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1"/>
            <w:r w:rsidR="001A3760">
              <w:rPr>
                <w:rFonts w:ascii="Frugal Sans" w:hAnsi="Frugal Sans"/>
                <w:sz w:val="22"/>
                <w:szCs w:val="22"/>
              </w:rPr>
              <w:t xml:space="preserve">  Nein</w:t>
            </w:r>
            <w:proofErr w:type="gramStart"/>
            <w:r w:rsidR="001A3760">
              <w:rPr>
                <w:rFonts w:ascii="Frugal Sans" w:hAnsi="Frugal Sans"/>
                <w:sz w:val="22"/>
                <w:szCs w:val="22"/>
              </w:rPr>
              <w:t xml:space="preserve">   (</w:t>
            </w:r>
            <w:proofErr w:type="gramEnd"/>
            <w:r w:rsidR="00E65A3A">
              <w:rPr>
                <w:rFonts w:ascii="Frugal Sans" w:hAnsi="Frugal Sans"/>
                <w:sz w:val="22"/>
                <w:szCs w:val="22"/>
              </w:rPr>
              <w:t>Z</w:t>
            </w:r>
            <w:r w:rsidR="001A3760">
              <w:rPr>
                <w:rFonts w:ascii="Frugal Sans" w:hAnsi="Frugal Sans"/>
                <w:sz w:val="22"/>
                <w:szCs w:val="22"/>
              </w:rPr>
              <w:t>utreffendes bitte ankreuzen)</w:t>
            </w:r>
          </w:p>
        </w:tc>
      </w:tr>
      <w:tr w:rsidR="001404C3" w:rsidRPr="00FC31BF" w14:paraId="2E179102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28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5DE8F" w14:textId="7441DFD6" w:rsidR="001404C3" w:rsidRPr="00FC31BF" w:rsidRDefault="00F16771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br/>
            </w:r>
            <w:r w:rsidR="001404C3" w:rsidRPr="00FC31BF">
              <w:rPr>
                <w:rFonts w:ascii="Frugal Sans" w:hAnsi="Frugal Sans"/>
                <w:sz w:val="22"/>
                <w:szCs w:val="22"/>
              </w:rPr>
              <w:t>Wenn ja, ...</w:t>
            </w:r>
            <w:r w:rsidR="00FA5FE9">
              <w:rPr>
                <w:rFonts w:ascii="Frugal Sans" w:hAnsi="Frugal Sans"/>
                <w:sz w:val="22"/>
                <w:szCs w:val="22"/>
              </w:rPr>
              <w:t xml:space="preserve">    </w:t>
            </w:r>
            <w:r w:rsidR="001404C3" w:rsidRPr="00FC31BF">
              <w:rPr>
                <w:rFonts w:ascii="Frugal Sans" w:hAnsi="Frugal Sans"/>
                <w:sz w:val="22"/>
                <w:szCs w:val="22"/>
              </w:rPr>
              <w:t xml:space="preserve"> Name:</w:t>
            </w:r>
          </w:p>
        </w:tc>
        <w:tc>
          <w:tcPr>
            <w:tcW w:w="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7FFB3" w14:textId="4632E754" w:rsidR="001404C3" w:rsidRPr="00FC31BF" w:rsidRDefault="0020087F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93126" w14:textId="5751CFB8" w:rsidR="001404C3" w:rsidRPr="00FC31BF" w:rsidRDefault="001404C3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jc w:val="center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Klasse: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F3E58" w14:textId="6EC1F8D2" w:rsidR="001404C3" w:rsidRPr="00FC31BF" w:rsidRDefault="0020087F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3"/>
          </w:p>
        </w:tc>
      </w:tr>
      <w:tr w:rsidR="001404C3" w:rsidRPr="00FC31BF" w14:paraId="51927150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28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5D736" w14:textId="64A205DE" w:rsidR="001404C3" w:rsidRPr="00FC31BF" w:rsidRDefault="001404C3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t xml:space="preserve">                         </w:t>
            </w:r>
            <w:r w:rsidRPr="00FC31BF">
              <w:rPr>
                <w:rFonts w:ascii="Frugal Sans" w:hAnsi="Frugal Sans"/>
                <w:sz w:val="22"/>
                <w:szCs w:val="22"/>
              </w:rPr>
              <w:t>Name:</w:t>
            </w:r>
          </w:p>
        </w:tc>
        <w:tc>
          <w:tcPr>
            <w:tcW w:w="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CE1812" w14:textId="1F408498" w:rsidR="001404C3" w:rsidRPr="00FC31BF" w:rsidRDefault="0020087F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E4221" w14:textId="789ABBB4" w:rsidR="001404C3" w:rsidRPr="00FC31BF" w:rsidRDefault="001404C3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jc w:val="center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Klasse: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BBD2CA" w14:textId="6DF465EE" w:rsidR="001404C3" w:rsidRPr="00FC31BF" w:rsidRDefault="0020087F" w:rsidP="001404C3">
            <w:pPr>
              <w:tabs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5"/>
          </w:p>
        </w:tc>
      </w:tr>
      <w:tr w:rsidR="001404C3" w:rsidRPr="00FC31BF" w14:paraId="20EEBDAD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  <w:jc w:val="center"/>
        </w:trPr>
        <w:tc>
          <w:tcPr>
            <w:tcW w:w="996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1BF91" w14:textId="23B452FE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ind w:left="1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Beilagen (ev</w:t>
            </w:r>
            <w:r w:rsidR="00114AE6">
              <w:rPr>
                <w:rFonts w:ascii="Frugal Sans" w:hAnsi="Frugal Sans"/>
                <w:sz w:val="22"/>
                <w:szCs w:val="22"/>
              </w:rPr>
              <w:t>tl</w:t>
            </w:r>
            <w:r w:rsidRPr="00FC31BF">
              <w:rPr>
                <w:rFonts w:ascii="Frugal Sans" w:hAnsi="Frugal Sans"/>
                <w:sz w:val="22"/>
                <w:szCs w:val="22"/>
              </w:rPr>
              <w:t>. Programm, Schreiben des Vereins usw.):</w:t>
            </w:r>
          </w:p>
        </w:tc>
      </w:tr>
      <w:tr w:rsidR="001404C3" w:rsidRPr="00FC31BF" w14:paraId="4AC9C370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31"/>
          <w:jc w:val="center"/>
        </w:trPr>
        <w:tc>
          <w:tcPr>
            <w:tcW w:w="996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AA1B1" w14:textId="77777777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b/>
                <w:bCs/>
                <w:sz w:val="22"/>
                <w:szCs w:val="22"/>
              </w:rPr>
            </w:pPr>
          </w:p>
        </w:tc>
      </w:tr>
      <w:tr w:rsidR="001404C3" w:rsidRPr="00FC31BF" w14:paraId="55B393B7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  <w:jc w:val="center"/>
        </w:trPr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27594" w14:textId="750DD464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jc w:val="both"/>
              <w:rPr>
                <w:rFonts w:ascii="Frugal Sans" w:hAnsi="Frugal Sans"/>
                <w:b/>
                <w:bCs/>
                <w:sz w:val="22"/>
                <w:szCs w:val="22"/>
              </w:rPr>
            </w:pPr>
            <w:r w:rsidRPr="00FC31BF">
              <w:rPr>
                <w:rFonts w:ascii="Frugal Sans" w:hAnsi="Frugal Sans"/>
                <w:b/>
                <w:bCs/>
                <w:sz w:val="22"/>
                <w:szCs w:val="22"/>
              </w:rPr>
              <w:t>Datum:</w:t>
            </w:r>
          </w:p>
        </w:tc>
        <w:tc>
          <w:tcPr>
            <w:tcW w:w="30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359065" w14:textId="711EEC32" w:rsidR="001404C3" w:rsidRPr="00FC31BF" w:rsidRDefault="00CC7188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20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16688" w14:textId="2E99E602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b/>
                <w:bCs/>
                <w:sz w:val="22"/>
                <w:szCs w:val="22"/>
              </w:rPr>
            </w:pPr>
            <w:r w:rsidRPr="00FC31BF">
              <w:rPr>
                <w:rFonts w:ascii="Frugal Sans" w:hAnsi="Frugal Sans"/>
                <w:b/>
                <w:bCs/>
                <w:sz w:val="22"/>
                <w:szCs w:val="22"/>
              </w:rPr>
              <w:t>Unterschrift Eltern: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74235" w14:textId="1CB3F806" w:rsidR="001404C3" w:rsidRPr="00FC31BF" w:rsidRDefault="00CC7188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7"/>
          </w:p>
        </w:tc>
      </w:tr>
      <w:tr w:rsidR="001404C3" w:rsidRPr="00FC31BF" w14:paraId="5CE6B4C7" w14:textId="77777777" w:rsidTr="3CE9A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  <w:jc w:val="center"/>
        </w:trPr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BF993" w14:textId="77777777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b/>
                <w:bCs/>
                <w:sz w:val="22"/>
                <w:szCs w:val="22"/>
              </w:rPr>
            </w:pPr>
          </w:p>
        </w:tc>
        <w:tc>
          <w:tcPr>
            <w:tcW w:w="30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27F9A" w14:textId="77777777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sz w:val="22"/>
                <w:szCs w:val="22"/>
              </w:rPr>
            </w:pPr>
          </w:p>
        </w:tc>
        <w:tc>
          <w:tcPr>
            <w:tcW w:w="20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12E1" w14:textId="77777777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b/>
                <w:bCs/>
                <w:sz w:val="22"/>
                <w:szCs w:val="22"/>
              </w:rPr>
            </w:pP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3D12" w14:textId="77777777" w:rsidR="001404C3" w:rsidRPr="00FC31BF" w:rsidRDefault="001404C3" w:rsidP="001404C3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3544"/>
                <w:tab w:val="left" w:pos="5954"/>
                <w:tab w:val="right" w:pos="8931"/>
              </w:tabs>
              <w:rPr>
                <w:rFonts w:ascii="Frugal Sans" w:hAnsi="Frugal Sans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Spec="center" w:tblpY="153"/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0"/>
      </w:tblGrid>
      <w:tr w:rsidR="00EC5715" w:rsidRPr="00FC31BF" w14:paraId="230D5CCA" w14:textId="77777777" w:rsidTr="12BD3B0F">
        <w:trPr>
          <w:trHeight w:val="2154"/>
        </w:trPr>
        <w:tc>
          <w:tcPr>
            <w:tcW w:w="9690" w:type="dxa"/>
          </w:tcPr>
          <w:p w14:paraId="17488D5F" w14:textId="77777777" w:rsidR="00BD13EA" w:rsidRDefault="00BD13EA" w:rsidP="00075367">
            <w:pPr>
              <w:tabs>
                <w:tab w:val="left" w:pos="4536"/>
              </w:tabs>
              <w:ind w:right="-29"/>
              <w:rPr>
                <w:rFonts w:ascii="Frugal Sans" w:hAnsi="Frugal Sans"/>
                <w:sz w:val="22"/>
                <w:szCs w:val="22"/>
              </w:rPr>
            </w:pPr>
          </w:p>
          <w:p w14:paraId="1ABDDB98" w14:textId="556429F6" w:rsidR="00EC5715" w:rsidRPr="00FC31BF" w:rsidRDefault="00EC5715" w:rsidP="00075367">
            <w:pPr>
              <w:tabs>
                <w:tab w:val="left" w:pos="4536"/>
              </w:tabs>
              <w:ind w:right="-29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 xml:space="preserve">Entscheid der </w:t>
            </w:r>
            <w:r w:rsidRPr="00FC31BF">
              <w:rPr>
                <w:rFonts w:ascii="Frugal Sans" w:hAnsi="Frugal Sans"/>
                <w:b/>
                <w:sz w:val="22"/>
                <w:szCs w:val="22"/>
              </w:rPr>
              <w:t>Schulleitung</w:t>
            </w:r>
            <w:r w:rsidRPr="00FC31BF">
              <w:rPr>
                <w:rFonts w:ascii="Frugal Sans" w:hAnsi="Frugal Sans"/>
                <w:sz w:val="22"/>
                <w:szCs w:val="22"/>
              </w:rPr>
              <w:t xml:space="preserve"> bei Dispensation </w:t>
            </w:r>
            <w:r w:rsidRPr="00FC31BF">
              <w:rPr>
                <w:rFonts w:ascii="Frugal Sans" w:hAnsi="Frugal Sans"/>
                <w:b/>
                <w:sz w:val="22"/>
                <w:szCs w:val="22"/>
              </w:rPr>
              <w:t xml:space="preserve">von mehr als </w:t>
            </w:r>
            <w:r>
              <w:rPr>
                <w:rFonts w:ascii="Frugal Sans" w:hAnsi="Frugal Sans"/>
                <w:b/>
                <w:sz w:val="22"/>
                <w:szCs w:val="22"/>
              </w:rPr>
              <w:t>2 Tagen</w:t>
            </w:r>
            <w:r w:rsidRPr="00FC31BF">
              <w:rPr>
                <w:rFonts w:ascii="Frugal Sans" w:hAnsi="Frugal Sans"/>
                <w:b/>
                <w:sz w:val="22"/>
                <w:szCs w:val="22"/>
              </w:rPr>
              <w:t xml:space="preserve"> bis zu 12 Wochen.</w:t>
            </w:r>
          </w:p>
          <w:p w14:paraId="009E28DE" w14:textId="77777777" w:rsidR="00EC5715" w:rsidRPr="00FC31BF" w:rsidRDefault="00EC5715" w:rsidP="00075367">
            <w:pPr>
              <w:tabs>
                <w:tab w:val="left" w:pos="4536"/>
              </w:tabs>
              <w:ind w:right="-29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 xml:space="preserve">Dauert eine voraussehbare Absenz vom gesamten Unterricht </w:t>
            </w:r>
            <w:r w:rsidRPr="00FC31BF">
              <w:rPr>
                <w:rFonts w:ascii="Frugal Sans" w:hAnsi="Frugal Sans"/>
                <w:b/>
                <w:sz w:val="22"/>
                <w:szCs w:val="22"/>
              </w:rPr>
              <w:t>länger als 12 Kalenderwochen</w:t>
            </w:r>
            <w:r w:rsidRPr="00FC31BF">
              <w:rPr>
                <w:rFonts w:ascii="Frugal Sans" w:hAnsi="Frugal Sans"/>
                <w:sz w:val="22"/>
                <w:szCs w:val="22"/>
              </w:rPr>
              <w:t>, melden die Eltern den Schüler von der Schule ab.</w:t>
            </w:r>
          </w:p>
          <w:p w14:paraId="4E928D89" w14:textId="77777777" w:rsidR="00EC5715" w:rsidRPr="00FA5FE9" w:rsidRDefault="00EC5715" w:rsidP="00075367">
            <w:pPr>
              <w:tabs>
                <w:tab w:val="left" w:pos="4536"/>
              </w:tabs>
              <w:ind w:right="-29"/>
              <w:rPr>
                <w:rFonts w:ascii="Frugal Sans" w:hAnsi="Frugal Sans"/>
                <w:i/>
                <w:sz w:val="10"/>
                <w:szCs w:val="10"/>
              </w:rPr>
            </w:pPr>
          </w:p>
          <w:p w14:paraId="674CA626" w14:textId="2C970167" w:rsidR="00EC5715" w:rsidRPr="00FC31BF" w:rsidRDefault="00CC7188" w:rsidP="00075367">
            <w:pPr>
              <w:pStyle w:val="Kopfzeile"/>
              <w:tabs>
                <w:tab w:val="clear" w:pos="4536"/>
                <w:tab w:val="clear" w:pos="9072"/>
                <w:tab w:val="left" w:pos="426"/>
              </w:tabs>
              <w:ind w:right="-29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5"/>
            <w:r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8"/>
            <w:r w:rsidR="00EC5715" w:rsidRPr="00FC31BF">
              <w:rPr>
                <w:rFonts w:ascii="Frugal Sans" w:hAnsi="Frugal Sans"/>
                <w:sz w:val="22"/>
                <w:szCs w:val="22"/>
              </w:rPr>
              <w:tab/>
              <w:t>das Gesuch wird bewilligt</w:t>
            </w:r>
          </w:p>
          <w:p w14:paraId="028EDBE5" w14:textId="0DCD0CA9" w:rsidR="00EC5715" w:rsidRPr="00FC31BF" w:rsidRDefault="00CC7188" w:rsidP="00075367">
            <w:pPr>
              <w:tabs>
                <w:tab w:val="left" w:pos="426"/>
              </w:tabs>
              <w:ind w:right="-29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6"/>
            <w:r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19"/>
            <w:r w:rsidR="00EC5715" w:rsidRPr="00FC31BF">
              <w:rPr>
                <w:rFonts w:ascii="Frugal Sans" w:hAnsi="Frugal Sans"/>
                <w:sz w:val="22"/>
                <w:szCs w:val="22"/>
              </w:rPr>
              <w:tab/>
              <w:t>das Gesuch wird nicht bewilligt</w:t>
            </w:r>
          </w:p>
          <w:p w14:paraId="3D969CBC" w14:textId="7604E4AE" w:rsidR="00EC5715" w:rsidRPr="00FC31BF" w:rsidRDefault="00CC7188" w:rsidP="00075367">
            <w:pPr>
              <w:tabs>
                <w:tab w:val="left" w:pos="426"/>
              </w:tabs>
              <w:ind w:right="-29"/>
              <w:rPr>
                <w:rFonts w:ascii="Frugal Sans" w:hAnsi="Frugal Sans"/>
                <w:sz w:val="22"/>
                <w:szCs w:val="22"/>
              </w:rPr>
            </w:pPr>
            <w:r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7"/>
            <w:r>
              <w:rPr>
                <w:rFonts w:ascii="Frugal Sans" w:hAnsi="Frugal Sans"/>
                <w:sz w:val="22"/>
                <w:szCs w:val="22"/>
              </w:rPr>
              <w:instrText xml:space="preserve"> FORMCHECKBOX </w:instrText>
            </w:r>
            <w:r>
              <w:rPr>
                <w:rFonts w:ascii="Frugal Sans" w:hAnsi="Frugal Sans"/>
                <w:sz w:val="22"/>
                <w:szCs w:val="22"/>
              </w:rPr>
            </w:r>
            <w:r>
              <w:rPr>
                <w:rFonts w:ascii="Frugal Sans" w:hAnsi="Frugal Sans"/>
                <w:sz w:val="22"/>
                <w:szCs w:val="22"/>
              </w:rPr>
              <w:fldChar w:fldCharType="separate"/>
            </w:r>
            <w:r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20"/>
            <w:r w:rsidR="00EC5715" w:rsidRPr="00FC31BF">
              <w:rPr>
                <w:rFonts w:ascii="Frugal Sans" w:hAnsi="Frugal Sans"/>
                <w:sz w:val="22"/>
                <w:szCs w:val="22"/>
              </w:rPr>
              <w:tab/>
              <w:t>Abmeldung vom Unterricht</w:t>
            </w:r>
          </w:p>
        </w:tc>
      </w:tr>
      <w:tr w:rsidR="00EC5715" w:rsidRPr="00FC31BF" w14:paraId="6BA3A0D1" w14:textId="77777777" w:rsidTr="12BD3B0F">
        <w:trPr>
          <w:trHeight w:val="685"/>
        </w:trPr>
        <w:tc>
          <w:tcPr>
            <w:tcW w:w="9690" w:type="dxa"/>
          </w:tcPr>
          <w:p w14:paraId="60693925" w14:textId="77777777" w:rsidR="00BD13EA" w:rsidRDefault="00BD13EA" w:rsidP="00075367">
            <w:pPr>
              <w:tabs>
                <w:tab w:val="left" w:pos="4536"/>
              </w:tabs>
              <w:ind w:right="-567"/>
              <w:rPr>
                <w:rFonts w:ascii="Frugal Sans" w:hAnsi="Frugal Sans"/>
                <w:sz w:val="22"/>
                <w:szCs w:val="22"/>
              </w:rPr>
            </w:pPr>
          </w:p>
          <w:p w14:paraId="05C4B5F7" w14:textId="6EFB73E0" w:rsidR="00EC5715" w:rsidRPr="00FC31BF" w:rsidRDefault="00EC5715" w:rsidP="00075367">
            <w:pPr>
              <w:tabs>
                <w:tab w:val="left" w:pos="4536"/>
              </w:tabs>
              <w:ind w:right="-567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Datum:</w:t>
            </w:r>
            <w:r w:rsidR="00CC7188"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="00CC7188"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 w:rsidR="00CC7188">
              <w:rPr>
                <w:rFonts w:ascii="Frugal Sans" w:hAnsi="Frugal Sans"/>
                <w:sz w:val="22"/>
                <w:szCs w:val="22"/>
              </w:rPr>
            </w:r>
            <w:r w:rsidR="00CC7188">
              <w:rPr>
                <w:rFonts w:ascii="Frugal Sans" w:hAnsi="Frugal Sans"/>
                <w:sz w:val="22"/>
                <w:szCs w:val="22"/>
              </w:rPr>
              <w:fldChar w:fldCharType="separate"/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21"/>
          </w:p>
          <w:p w14:paraId="6685804C" w14:textId="77777777" w:rsidR="00EC5715" w:rsidRPr="00FC31BF" w:rsidRDefault="00EC5715" w:rsidP="00075367">
            <w:pPr>
              <w:tabs>
                <w:tab w:val="left" w:pos="4536"/>
              </w:tabs>
              <w:ind w:right="-567"/>
              <w:rPr>
                <w:rFonts w:ascii="Frugal Sans" w:hAnsi="Frugal Sans"/>
                <w:sz w:val="22"/>
                <w:szCs w:val="22"/>
              </w:rPr>
            </w:pPr>
          </w:p>
          <w:p w14:paraId="2A97CCF6" w14:textId="08438F2E" w:rsidR="00EC5715" w:rsidRPr="00FC31BF" w:rsidRDefault="00EC5715" w:rsidP="00075367">
            <w:pPr>
              <w:tabs>
                <w:tab w:val="left" w:pos="4536"/>
              </w:tabs>
              <w:ind w:right="-567"/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Unterschrift:</w:t>
            </w:r>
            <w:r w:rsidR="00CC7188">
              <w:rPr>
                <w:rFonts w:ascii="Frugal Sans" w:hAnsi="Frugal Sans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 w:rsidR="00CC7188">
              <w:rPr>
                <w:rFonts w:ascii="Frugal Sans" w:hAnsi="Frugal Sans"/>
                <w:sz w:val="22"/>
                <w:szCs w:val="22"/>
              </w:rPr>
              <w:instrText xml:space="preserve"> FORMTEXT </w:instrText>
            </w:r>
            <w:r w:rsidR="00CC7188">
              <w:rPr>
                <w:rFonts w:ascii="Frugal Sans" w:hAnsi="Frugal Sans"/>
                <w:sz w:val="22"/>
                <w:szCs w:val="22"/>
              </w:rPr>
            </w:r>
            <w:r w:rsidR="00CC7188">
              <w:rPr>
                <w:rFonts w:ascii="Frugal Sans" w:hAnsi="Frugal Sans"/>
                <w:sz w:val="22"/>
                <w:szCs w:val="22"/>
              </w:rPr>
              <w:fldChar w:fldCharType="separate"/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noProof/>
                <w:sz w:val="22"/>
                <w:szCs w:val="22"/>
              </w:rPr>
              <w:t> </w:t>
            </w:r>
            <w:r w:rsidR="00CC7188">
              <w:rPr>
                <w:rFonts w:ascii="Frugal Sans" w:hAnsi="Frugal Sans"/>
                <w:sz w:val="22"/>
                <w:szCs w:val="22"/>
              </w:rPr>
              <w:fldChar w:fldCharType="end"/>
            </w:r>
            <w:bookmarkEnd w:id="22"/>
          </w:p>
          <w:p w14:paraId="1C9EBBAE" w14:textId="77777777" w:rsidR="00EC5715" w:rsidRPr="00FC31BF" w:rsidRDefault="00EC5715" w:rsidP="00075367">
            <w:pPr>
              <w:tabs>
                <w:tab w:val="left" w:pos="4536"/>
              </w:tabs>
              <w:ind w:right="-567"/>
              <w:rPr>
                <w:rFonts w:ascii="Frugal Sans" w:hAnsi="Frugal Sans"/>
                <w:sz w:val="22"/>
                <w:szCs w:val="22"/>
              </w:rPr>
            </w:pPr>
          </w:p>
        </w:tc>
      </w:tr>
      <w:tr w:rsidR="00EC5715" w:rsidRPr="00FC31BF" w14:paraId="58EE7D75" w14:textId="77777777" w:rsidTr="12BD3B0F">
        <w:trPr>
          <w:trHeight w:val="671"/>
        </w:trPr>
        <w:tc>
          <w:tcPr>
            <w:tcW w:w="9690" w:type="dxa"/>
          </w:tcPr>
          <w:p w14:paraId="5E61C4F5" w14:textId="77777777" w:rsidR="00BD13EA" w:rsidRDefault="00BD13EA" w:rsidP="00075367">
            <w:pPr>
              <w:tabs>
                <w:tab w:val="left" w:pos="4536"/>
              </w:tabs>
              <w:rPr>
                <w:rFonts w:ascii="Frugal Sans" w:hAnsi="Frugal Sans"/>
                <w:sz w:val="22"/>
                <w:szCs w:val="22"/>
                <w:u w:val="single"/>
              </w:rPr>
            </w:pPr>
          </w:p>
          <w:p w14:paraId="5E95BB93" w14:textId="378E04FA" w:rsidR="00EC5715" w:rsidRPr="00FC31BF" w:rsidRDefault="00EC5715" w:rsidP="00075367">
            <w:pPr>
              <w:tabs>
                <w:tab w:val="left" w:pos="4536"/>
              </w:tabs>
              <w:rPr>
                <w:rFonts w:ascii="Frugal Sans" w:hAnsi="Frugal Sans"/>
                <w:sz w:val="22"/>
                <w:szCs w:val="22"/>
                <w:u w:val="single"/>
              </w:rPr>
            </w:pPr>
            <w:r w:rsidRPr="00FC31BF">
              <w:rPr>
                <w:rFonts w:ascii="Frugal Sans" w:hAnsi="Frugal Sans"/>
                <w:sz w:val="22"/>
                <w:szCs w:val="22"/>
                <w:u w:val="single"/>
              </w:rPr>
              <w:t>Rechtsmittelbelehrung:</w:t>
            </w:r>
          </w:p>
          <w:p w14:paraId="5EF96220" w14:textId="77777777" w:rsidR="00EC5715" w:rsidRDefault="00EC5715" w:rsidP="00075367">
            <w:pPr>
              <w:tabs>
                <w:tab w:val="left" w:pos="4536"/>
              </w:tabs>
              <w:rPr>
                <w:rFonts w:ascii="Frugal Sans" w:hAnsi="Frugal Sans"/>
                <w:sz w:val="22"/>
                <w:szCs w:val="22"/>
              </w:rPr>
            </w:pPr>
            <w:r w:rsidRPr="00FC31BF">
              <w:rPr>
                <w:rFonts w:ascii="Frugal Sans" w:hAnsi="Frugal Sans"/>
                <w:sz w:val="22"/>
                <w:szCs w:val="22"/>
              </w:rPr>
              <w:t>Gegen diesen Entscheid kann beim Gemeinderat schriftlich und begründet Beschwerde erhoben werden.</w:t>
            </w:r>
          </w:p>
          <w:p w14:paraId="3149CC32" w14:textId="77777777" w:rsidR="00BD13EA" w:rsidRPr="00FC31BF" w:rsidRDefault="00BD13EA" w:rsidP="00075367">
            <w:pPr>
              <w:tabs>
                <w:tab w:val="left" w:pos="4536"/>
              </w:tabs>
              <w:rPr>
                <w:rFonts w:ascii="Frugal Sans" w:hAnsi="Frugal Sans"/>
                <w:sz w:val="22"/>
                <w:szCs w:val="22"/>
                <w:highlight w:val="yellow"/>
              </w:rPr>
            </w:pPr>
          </w:p>
        </w:tc>
      </w:tr>
    </w:tbl>
    <w:p w14:paraId="0DAA6EE0" w14:textId="77777777" w:rsidR="00EC5715" w:rsidRDefault="00EC5715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p w14:paraId="5866AC4B" w14:textId="77777777" w:rsidR="00EC5715" w:rsidRDefault="00EC5715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p w14:paraId="1193F07E" w14:textId="77777777" w:rsidR="00EC5715" w:rsidRDefault="00EC5715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p w14:paraId="3C5DEA67" w14:textId="77777777" w:rsidR="00EC5715" w:rsidRDefault="00EC5715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p w14:paraId="79476DEC" w14:textId="77777777" w:rsidR="00EC5715" w:rsidRDefault="00EC5715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p w14:paraId="6DB44E3F" w14:textId="77777777" w:rsidR="00EC5715" w:rsidRDefault="00EC5715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p w14:paraId="5DD450EE" w14:textId="77777777" w:rsidR="00160616" w:rsidRPr="009C32FC" w:rsidRDefault="00160616" w:rsidP="009C32FC">
      <w:pPr>
        <w:pStyle w:val="Textkrper2"/>
        <w:tabs>
          <w:tab w:val="left" w:pos="2127"/>
        </w:tabs>
        <w:ind w:right="-567"/>
        <w:rPr>
          <w:rFonts w:ascii="Frugal Sans" w:hAnsi="Frugal Sans"/>
        </w:rPr>
      </w:pPr>
    </w:p>
    <w:tbl>
      <w:tblPr>
        <w:tblpPr w:leftFromText="141" w:rightFromText="141" w:vertAnchor="text" w:horzAnchor="margin" w:tblpY="30"/>
        <w:tblW w:w="9057" w:type="dxa"/>
        <w:shd w:val="clear" w:color="auto" w:fill="B8CCE4" w:themeFill="accent1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7"/>
      </w:tblGrid>
      <w:tr w:rsidR="00612D39" w:rsidRPr="009C32FC" w14:paraId="30F02438" w14:textId="77777777" w:rsidTr="00A00370">
        <w:trPr>
          <w:trHeight w:val="377"/>
        </w:trPr>
        <w:tc>
          <w:tcPr>
            <w:tcW w:w="9057" w:type="dxa"/>
            <w:shd w:val="clear" w:color="auto" w:fill="B8CCE4" w:themeFill="accent1" w:themeFillTint="66"/>
            <w:vAlign w:val="center"/>
          </w:tcPr>
          <w:p w14:paraId="2662A211" w14:textId="79154AF0" w:rsidR="00612D39" w:rsidRPr="009C32FC" w:rsidRDefault="00612D39" w:rsidP="009C32FC">
            <w:pPr>
              <w:pStyle w:val="berschrift4"/>
              <w:spacing w:before="60" w:after="60"/>
              <w:rPr>
                <w:rFonts w:ascii="Frugal Sans" w:hAnsi="Frugal Sans"/>
                <w:b/>
                <w:i w:val="0"/>
                <w:szCs w:val="24"/>
              </w:rPr>
            </w:pPr>
            <w:r w:rsidRPr="004B17AA">
              <w:rPr>
                <w:rFonts w:ascii="Frugal Sans" w:hAnsi="Frugal Sans"/>
                <w:b/>
                <w:i w:val="0"/>
                <w:color w:val="auto"/>
                <w:szCs w:val="24"/>
              </w:rPr>
              <w:t>Dispensationen</w:t>
            </w:r>
            <w:r w:rsidR="00A80EA6" w:rsidRPr="004B17AA">
              <w:rPr>
                <w:rFonts w:ascii="Frugal Sans" w:hAnsi="Frugal Sans"/>
                <w:b/>
                <w:i w:val="0"/>
                <w:color w:val="auto"/>
                <w:szCs w:val="24"/>
              </w:rPr>
              <w:t xml:space="preserve"> (§ 61)</w:t>
            </w:r>
          </w:p>
        </w:tc>
      </w:tr>
    </w:tbl>
    <w:p w14:paraId="07AA3B1C" w14:textId="77777777" w:rsidR="00612D39" w:rsidRPr="009C32FC" w:rsidRDefault="00612D39" w:rsidP="009C32FC">
      <w:pPr>
        <w:tabs>
          <w:tab w:val="left" w:pos="284"/>
        </w:tabs>
        <w:rPr>
          <w:rFonts w:ascii="Frugal Sans" w:hAnsi="Frugal Sans"/>
          <w:szCs w:val="24"/>
        </w:rPr>
      </w:pPr>
    </w:p>
    <w:p w14:paraId="28AA4E95" w14:textId="52E0B766" w:rsidR="00612D39" w:rsidRPr="009C32FC" w:rsidRDefault="00612D39" w:rsidP="009C32FC">
      <w:pPr>
        <w:tabs>
          <w:tab w:val="left" w:pos="284"/>
        </w:tabs>
        <w:rPr>
          <w:rFonts w:ascii="Frugal Sans" w:hAnsi="Frugal Sans"/>
          <w:szCs w:val="24"/>
        </w:rPr>
      </w:pPr>
      <w:r w:rsidRPr="009C32FC">
        <w:rPr>
          <w:rFonts w:ascii="Frugal Sans" w:hAnsi="Frugal Sans"/>
          <w:szCs w:val="24"/>
        </w:rPr>
        <w:t>Bei Dispensationsanfragen wenden wir folgende gesetzlichen Grundlagen an:</w:t>
      </w:r>
      <w:r w:rsidR="00DF6F01" w:rsidRPr="009C32FC">
        <w:rPr>
          <w:rFonts w:ascii="Frugal Sans" w:hAnsi="Frugal Sans"/>
          <w:szCs w:val="24"/>
        </w:rPr>
        <w:t xml:space="preserve"> § 61 </w:t>
      </w:r>
      <w:r w:rsidRPr="009C32FC">
        <w:rPr>
          <w:rFonts w:ascii="Frugal Sans" w:hAnsi="Frugal Sans"/>
          <w:szCs w:val="24"/>
        </w:rPr>
        <w:t xml:space="preserve">des Volksschulgesetzes, </w:t>
      </w:r>
      <w:r w:rsidR="00DF6F01" w:rsidRPr="009C32FC">
        <w:rPr>
          <w:rFonts w:ascii="Frugal Sans" w:hAnsi="Frugal Sans"/>
          <w:szCs w:val="24"/>
        </w:rPr>
        <w:t>Stand 01. August 2023</w:t>
      </w:r>
      <w:r w:rsidRPr="009C32FC">
        <w:rPr>
          <w:rFonts w:ascii="Frugal Sans" w:hAnsi="Frugal Sans"/>
          <w:szCs w:val="24"/>
        </w:rPr>
        <w:t xml:space="preserve"> sowie die </w:t>
      </w:r>
      <w:r w:rsidR="00DF6F01" w:rsidRPr="009C32FC">
        <w:rPr>
          <w:rFonts w:ascii="Frugal Sans" w:hAnsi="Frugal Sans"/>
          <w:szCs w:val="24"/>
        </w:rPr>
        <w:t>§,</w:t>
      </w:r>
      <w:r w:rsidRPr="009C32FC">
        <w:rPr>
          <w:rFonts w:ascii="Frugal Sans" w:hAnsi="Frugal Sans"/>
          <w:szCs w:val="24"/>
        </w:rPr>
        <w:t xml:space="preserve"> </w:t>
      </w:r>
      <w:r w:rsidR="00DF6F01" w:rsidRPr="009C32FC">
        <w:rPr>
          <w:rFonts w:ascii="Frugal Sans" w:hAnsi="Frugal Sans"/>
          <w:szCs w:val="24"/>
        </w:rPr>
        <w:t>25</w:t>
      </w:r>
      <w:r w:rsidRPr="009C32FC">
        <w:rPr>
          <w:rFonts w:ascii="Frugal Sans" w:hAnsi="Frugal Sans"/>
          <w:szCs w:val="24"/>
        </w:rPr>
        <w:t xml:space="preserve">, </w:t>
      </w:r>
      <w:r w:rsidR="00DF6F01" w:rsidRPr="009C32FC">
        <w:rPr>
          <w:rFonts w:ascii="Frugal Sans" w:hAnsi="Frugal Sans"/>
          <w:szCs w:val="24"/>
        </w:rPr>
        <w:t>27</w:t>
      </w:r>
      <w:r w:rsidRPr="009C32FC">
        <w:rPr>
          <w:rFonts w:ascii="Frugal Sans" w:hAnsi="Frugal Sans"/>
          <w:szCs w:val="24"/>
        </w:rPr>
        <w:t>, 2</w:t>
      </w:r>
      <w:r w:rsidR="00B4337A" w:rsidRPr="009C32FC">
        <w:rPr>
          <w:rFonts w:ascii="Frugal Sans" w:hAnsi="Frugal Sans"/>
          <w:szCs w:val="24"/>
        </w:rPr>
        <w:t>8</w:t>
      </w:r>
      <w:r w:rsidRPr="009C32FC">
        <w:rPr>
          <w:rFonts w:ascii="Frugal Sans" w:hAnsi="Frugal Sans"/>
          <w:szCs w:val="24"/>
        </w:rPr>
        <w:t xml:space="preserve"> der Vollzugsverordnung zum Volksschulgesetz, Stand </w:t>
      </w:r>
      <w:r w:rsidR="00E308AD" w:rsidRPr="009C32FC">
        <w:rPr>
          <w:rFonts w:ascii="Frugal Sans" w:hAnsi="Frugal Sans"/>
          <w:szCs w:val="24"/>
        </w:rPr>
        <w:t>01. August 2023.</w:t>
      </w:r>
    </w:p>
    <w:p w14:paraId="3A4E0F55" w14:textId="77777777" w:rsidR="00612D39" w:rsidRDefault="00612D39" w:rsidP="009C32FC">
      <w:pPr>
        <w:tabs>
          <w:tab w:val="left" w:pos="284"/>
        </w:tabs>
        <w:rPr>
          <w:rFonts w:ascii="Frugal Sans" w:hAnsi="Frugal Sans"/>
          <w:sz w:val="16"/>
          <w:szCs w:val="16"/>
        </w:rPr>
      </w:pPr>
    </w:p>
    <w:p w14:paraId="48C64EB5" w14:textId="77777777" w:rsidR="00A22AC7" w:rsidRPr="009C32FC" w:rsidRDefault="00A22AC7" w:rsidP="009C32FC">
      <w:pPr>
        <w:tabs>
          <w:tab w:val="left" w:pos="284"/>
        </w:tabs>
        <w:rPr>
          <w:rFonts w:ascii="Frugal Sans" w:hAnsi="Frugal Sans"/>
          <w:sz w:val="16"/>
          <w:szCs w:val="16"/>
        </w:rPr>
      </w:pPr>
    </w:p>
    <w:tbl>
      <w:tblPr>
        <w:tblW w:w="0" w:type="auto"/>
        <w:shd w:val="clear" w:color="auto" w:fill="B8CCE4" w:themeFill="accent1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45"/>
      </w:tblGrid>
      <w:tr w:rsidR="00612D39" w:rsidRPr="009C32FC" w14:paraId="59E95FF2" w14:textId="77777777" w:rsidTr="00A00370">
        <w:trPr>
          <w:trHeight w:val="280"/>
        </w:trPr>
        <w:tc>
          <w:tcPr>
            <w:tcW w:w="9045" w:type="dxa"/>
            <w:shd w:val="clear" w:color="auto" w:fill="B8CCE4" w:themeFill="accent1" w:themeFillTint="66"/>
          </w:tcPr>
          <w:p w14:paraId="5FAF0F43" w14:textId="77777777" w:rsidR="00612D39" w:rsidRPr="009C32FC" w:rsidRDefault="00612D39" w:rsidP="00F909A8">
            <w:pPr>
              <w:tabs>
                <w:tab w:val="left" w:pos="284"/>
              </w:tabs>
              <w:spacing w:before="40" w:after="40"/>
              <w:rPr>
                <w:rFonts w:ascii="Frugal Sans" w:hAnsi="Frugal Sans"/>
                <w:szCs w:val="24"/>
              </w:rPr>
            </w:pPr>
            <w:r w:rsidRPr="009C32FC">
              <w:rPr>
                <w:rFonts w:ascii="Frugal Sans" w:hAnsi="Frugal Sans"/>
                <w:b/>
                <w:szCs w:val="24"/>
              </w:rPr>
              <w:t>Grundsatz: Kein Kind hat Anrecht auf zusätzliche Ferien.</w:t>
            </w:r>
          </w:p>
        </w:tc>
      </w:tr>
    </w:tbl>
    <w:p w14:paraId="6912A240" w14:textId="77777777" w:rsidR="00612D39" w:rsidRPr="009C32FC" w:rsidRDefault="00612D39" w:rsidP="009C32FC">
      <w:pPr>
        <w:tabs>
          <w:tab w:val="left" w:pos="284"/>
        </w:tabs>
        <w:rPr>
          <w:rFonts w:ascii="Frugal Sans" w:hAnsi="Frugal Sans"/>
          <w:sz w:val="8"/>
          <w:szCs w:val="8"/>
        </w:rPr>
      </w:pPr>
    </w:p>
    <w:p w14:paraId="0AE75B34" w14:textId="5C97F314" w:rsidR="00612D39" w:rsidRPr="009C32FC" w:rsidRDefault="00612D39" w:rsidP="009C32FC">
      <w:pPr>
        <w:tabs>
          <w:tab w:val="left" w:pos="284"/>
          <w:tab w:val="left" w:pos="1702"/>
          <w:tab w:val="left" w:pos="2835"/>
          <w:tab w:val="left" w:pos="4253"/>
          <w:tab w:val="left" w:pos="5670"/>
          <w:tab w:val="left" w:pos="6804"/>
          <w:tab w:val="left" w:pos="7230"/>
          <w:tab w:val="left" w:pos="7939"/>
        </w:tabs>
        <w:rPr>
          <w:rFonts w:ascii="Frugal Sans" w:hAnsi="Frugal Sans"/>
          <w:szCs w:val="24"/>
        </w:rPr>
      </w:pPr>
      <w:r w:rsidRPr="009C32FC">
        <w:rPr>
          <w:rFonts w:ascii="Frugal Sans" w:hAnsi="Frugal Sans"/>
          <w:szCs w:val="24"/>
        </w:rPr>
        <w:t xml:space="preserve">Kein schulpflichtiges Kind darf ohne wichtigen Grund dem Unterricht fernbleiben. Ist ein solcher vorauszusehen, muss für das Versäumnis mindestens 6 Wochen im Voraus eine Bewilligung eingeholt werden. </w:t>
      </w:r>
      <w:r w:rsidRPr="009C32FC">
        <w:rPr>
          <w:rFonts w:ascii="Frugal Sans" w:hAnsi="Frugal Sans"/>
          <w:b/>
          <w:szCs w:val="24"/>
        </w:rPr>
        <w:t>Dispensationsformulare</w:t>
      </w:r>
      <w:r w:rsidRPr="009C32FC">
        <w:rPr>
          <w:rFonts w:ascii="Frugal Sans" w:hAnsi="Frugal Sans"/>
          <w:szCs w:val="24"/>
        </w:rPr>
        <w:t xml:space="preserve"> können bei der Klassenlehrperson bezogen werden</w:t>
      </w:r>
      <w:r w:rsidR="007562A7">
        <w:rPr>
          <w:rFonts w:ascii="Frugal Sans" w:hAnsi="Frugal Sans"/>
          <w:szCs w:val="24"/>
        </w:rPr>
        <w:t xml:space="preserve">. </w:t>
      </w:r>
      <w:r w:rsidRPr="009C32FC">
        <w:rPr>
          <w:rFonts w:ascii="Frugal Sans" w:hAnsi="Frugal Sans"/>
          <w:szCs w:val="24"/>
        </w:rPr>
        <w:t xml:space="preserve">Dispensationsgesuche werden immer bei der Klassenlehrperson eingereicht. Entweder kann sie selbst entscheiden (bis zu 2 Tagen) oder sie reicht das Gesuch mit einer </w:t>
      </w:r>
      <w:r w:rsidR="00E60046" w:rsidRPr="009C32FC">
        <w:rPr>
          <w:rFonts w:ascii="Frugal Sans" w:hAnsi="Frugal Sans"/>
          <w:szCs w:val="24"/>
        </w:rPr>
        <w:t>Stellung</w:t>
      </w:r>
      <w:r w:rsidR="00E60046">
        <w:rPr>
          <w:rFonts w:ascii="Frugal Sans" w:hAnsi="Frugal Sans"/>
          <w:szCs w:val="24"/>
        </w:rPr>
        <w:t>n</w:t>
      </w:r>
      <w:r w:rsidR="00E60046" w:rsidRPr="009C32FC">
        <w:rPr>
          <w:rFonts w:ascii="Frugal Sans" w:hAnsi="Frugal Sans"/>
          <w:szCs w:val="24"/>
        </w:rPr>
        <w:t>ahme</w:t>
      </w:r>
      <w:r w:rsidRPr="009C32FC">
        <w:rPr>
          <w:rFonts w:ascii="Frugal Sans" w:hAnsi="Frugal Sans"/>
          <w:szCs w:val="24"/>
        </w:rPr>
        <w:t xml:space="preserve"> an die Schulleitung weiter.</w:t>
      </w:r>
    </w:p>
    <w:p w14:paraId="68A28738" w14:textId="77777777" w:rsidR="003A3715" w:rsidRPr="009C32FC" w:rsidRDefault="003A3715" w:rsidP="009C32FC">
      <w:pPr>
        <w:tabs>
          <w:tab w:val="left" w:pos="284"/>
          <w:tab w:val="left" w:pos="1702"/>
          <w:tab w:val="left" w:pos="2835"/>
          <w:tab w:val="left" w:pos="4253"/>
          <w:tab w:val="left" w:pos="5670"/>
          <w:tab w:val="left" w:pos="6804"/>
          <w:tab w:val="left" w:pos="7230"/>
          <w:tab w:val="left" w:pos="7939"/>
        </w:tabs>
        <w:rPr>
          <w:rFonts w:ascii="Frugal Sans" w:hAnsi="Frugal Sans"/>
          <w:szCs w:val="24"/>
        </w:rPr>
      </w:pPr>
    </w:p>
    <w:p w14:paraId="3E2A6B6D" w14:textId="77777777" w:rsidR="00612D39" w:rsidRPr="009C32FC" w:rsidRDefault="00612D39" w:rsidP="009C32FC">
      <w:pPr>
        <w:tabs>
          <w:tab w:val="left" w:pos="284"/>
          <w:tab w:val="left" w:pos="1702"/>
          <w:tab w:val="left" w:pos="2835"/>
          <w:tab w:val="left" w:pos="4253"/>
          <w:tab w:val="left" w:pos="5670"/>
          <w:tab w:val="left" w:pos="6804"/>
          <w:tab w:val="left" w:pos="7230"/>
          <w:tab w:val="left" w:pos="7939"/>
        </w:tabs>
        <w:rPr>
          <w:rFonts w:ascii="Frugal Sans" w:hAnsi="Frugal Sans"/>
          <w:sz w:val="8"/>
          <w:szCs w:val="8"/>
        </w:rPr>
      </w:pPr>
    </w:p>
    <w:p w14:paraId="172F4539" w14:textId="77777777" w:rsidR="00612D39" w:rsidRPr="00650579" w:rsidRDefault="00612D39" w:rsidP="00A41FEE">
      <w:pPr>
        <w:pStyle w:val="Textkrper2"/>
        <w:tabs>
          <w:tab w:val="left" w:pos="2127"/>
        </w:tabs>
        <w:ind w:right="-567"/>
      </w:pPr>
    </w:p>
    <w:sectPr w:rsidR="00612D39" w:rsidRPr="00650579" w:rsidSect="00A003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03" w:right="1417" w:bottom="284" w:left="1417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5439" w14:textId="77777777" w:rsidR="00CB4474" w:rsidRDefault="00CB4474">
      <w:r>
        <w:separator/>
      </w:r>
    </w:p>
  </w:endnote>
  <w:endnote w:type="continuationSeparator" w:id="0">
    <w:p w14:paraId="5DD5421C" w14:textId="77777777" w:rsidR="00CB4474" w:rsidRDefault="00CB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gal Sans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BD1FB" w14:textId="77777777" w:rsidR="003F0AFD" w:rsidRDefault="003F0A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03D0" w14:textId="77777777" w:rsidR="00A41FEE" w:rsidRPr="0023240A" w:rsidRDefault="004B6777" w:rsidP="00A41FEE">
    <w:pPr>
      <w:pStyle w:val="Fuzeile"/>
      <w:ind w:hanging="426"/>
      <w:rPr>
        <w:rFonts w:ascii="Frugal Sans" w:hAnsi="Frugal Sans"/>
        <w:sz w:val="16"/>
        <w:szCs w:val="16"/>
      </w:rPr>
    </w:pPr>
    <w:r>
      <w:rPr>
        <w:rFonts w:ascii="Frugal Sans" w:hAnsi="Frugal Sans"/>
        <w:sz w:val="16"/>
        <w:szCs w:val="16"/>
      </w:rPr>
      <w:t xml:space="preserve"> </w:t>
    </w:r>
  </w:p>
  <w:p w14:paraId="666D2DEF" w14:textId="77777777" w:rsidR="00A41FEE" w:rsidRDefault="00A41FE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7B37" w14:textId="77777777" w:rsidR="003F0AFD" w:rsidRDefault="003F0A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F955" w14:textId="77777777" w:rsidR="00CB4474" w:rsidRDefault="00CB4474">
      <w:r>
        <w:separator/>
      </w:r>
    </w:p>
  </w:footnote>
  <w:footnote w:type="continuationSeparator" w:id="0">
    <w:p w14:paraId="4F90E628" w14:textId="77777777" w:rsidR="00CB4474" w:rsidRDefault="00CB4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BD37" w14:textId="77777777" w:rsidR="003F0AFD" w:rsidRDefault="003F0AF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002B" w14:textId="3C19A496" w:rsidR="00B424E3" w:rsidRDefault="00B424E3">
    <w:pPr>
      <w:pStyle w:val="Kopfzeile"/>
    </w:pPr>
  </w:p>
  <w:tbl>
    <w:tblPr>
      <w:tblStyle w:val="Tabellenraster"/>
      <w:tblW w:w="9997" w:type="dxa"/>
      <w:jc w:val="center"/>
      <w:tblLook w:val="04A0" w:firstRow="1" w:lastRow="0" w:firstColumn="1" w:lastColumn="0" w:noHBand="0" w:noVBand="1"/>
    </w:tblPr>
    <w:tblGrid>
      <w:gridCol w:w="4149"/>
      <w:gridCol w:w="280"/>
      <w:gridCol w:w="5568"/>
    </w:tblGrid>
    <w:tr w:rsidR="00EE4FE2" w14:paraId="6B28F11B" w14:textId="77777777" w:rsidTr="12BD3B0F">
      <w:trPr>
        <w:trHeight w:val="847"/>
        <w:jc w:val="center"/>
      </w:trPr>
      <w:tc>
        <w:tcPr>
          <w:tcW w:w="4149" w:type="dxa"/>
          <w:tcBorders>
            <w:top w:val="nil"/>
            <w:left w:val="nil"/>
            <w:bottom w:val="nil"/>
            <w:right w:val="nil"/>
          </w:tcBorders>
        </w:tcPr>
        <w:p w14:paraId="2C35D401" w14:textId="77777777" w:rsidR="00186315" w:rsidRDefault="00186315" w:rsidP="00075367">
          <w:pPr>
            <w:rPr>
              <w:rFonts w:ascii="Century Gothic" w:hAnsi="Century Gothic"/>
              <w:noProof/>
              <w:sz w:val="18"/>
              <w:szCs w:val="18"/>
              <w:lang w:eastAsia="de-CH"/>
            </w:rPr>
          </w:pPr>
        </w:p>
        <w:p w14:paraId="5F6A4413" w14:textId="10C9F7F4" w:rsidR="00FC31BF" w:rsidRPr="00762FB8" w:rsidRDefault="00426914" w:rsidP="00075367">
          <w:pPr>
            <w:rPr>
              <w:rFonts w:ascii="Century Gothic" w:hAnsi="Century Gothic"/>
              <w:noProof/>
              <w:sz w:val="18"/>
              <w:szCs w:val="18"/>
              <w:lang w:eastAsia="de-CH"/>
            </w:rPr>
          </w:pPr>
          <w:r>
            <w:rPr>
              <w:rFonts w:ascii="Century Gothic" w:hAnsi="Century Gothic"/>
              <w:b/>
              <w:noProof/>
              <w:szCs w:val="24"/>
              <w:lang w:eastAsia="de-CH"/>
            </w:rPr>
            <w:br/>
          </w:r>
          <w:r w:rsidR="000B1A05">
            <w:rPr>
              <w:rFonts w:ascii="Century Gothic" w:hAnsi="Century Gothic"/>
              <w:b/>
              <w:noProof/>
              <w:szCs w:val="24"/>
              <w:lang w:eastAsia="de-CH"/>
            </w:rPr>
            <w:t>Schule Däniken</w:t>
          </w:r>
        </w:p>
      </w:tc>
      <w:tc>
        <w:tcPr>
          <w:tcW w:w="280" w:type="dxa"/>
          <w:vMerge w:val="restart"/>
          <w:tcBorders>
            <w:top w:val="nil"/>
            <w:left w:val="nil"/>
            <w:right w:val="nil"/>
          </w:tcBorders>
        </w:tcPr>
        <w:p w14:paraId="0AC266E5" w14:textId="7507DAA2" w:rsidR="00EE4FE2" w:rsidRPr="003367BE" w:rsidRDefault="00EE4FE2" w:rsidP="00075367">
          <w:pPr>
            <w:ind w:right="493"/>
            <w:rPr>
              <w:rFonts w:ascii="Century Gothic" w:hAnsi="Century Gothic"/>
              <w:noProof/>
              <w:sz w:val="18"/>
              <w:szCs w:val="18"/>
              <w:lang w:eastAsia="de-CH"/>
            </w:rPr>
          </w:pPr>
        </w:p>
      </w:tc>
      <w:tc>
        <w:tcPr>
          <w:tcW w:w="5568" w:type="dxa"/>
          <w:tcBorders>
            <w:top w:val="nil"/>
            <w:left w:val="nil"/>
            <w:bottom w:val="nil"/>
            <w:right w:val="nil"/>
          </w:tcBorders>
        </w:tcPr>
        <w:p w14:paraId="5EF2186F" w14:textId="6CB64B87" w:rsidR="00EE4FE2" w:rsidRDefault="4CF5C8BC" w:rsidP="4CF5C8BC">
          <w:pPr>
            <w:ind w:left="317" w:hanging="317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04E0343" wp14:editId="64282536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1314450" cy="504825"/>
                <wp:effectExtent l="0" t="0" r="0" b="0"/>
                <wp:wrapNone/>
                <wp:docPr id="358847620" name="drawing" title="Ein Bild, das Diagramm, Desig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847620" name="Picture 3588476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424E3" w14:paraId="4BA94E8F" w14:textId="77777777" w:rsidTr="12BD3B0F">
      <w:trPr>
        <w:trHeight w:val="849"/>
        <w:jc w:val="center"/>
      </w:trPr>
      <w:tc>
        <w:tcPr>
          <w:tcW w:w="414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759E8DF" w14:textId="55CE6832" w:rsidR="00865168" w:rsidRDefault="000B1A05" w:rsidP="00865168">
          <w:pPr>
            <w:rPr>
              <w:rFonts w:ascii="Century Gothic" w:hAnsi="Century Gothic"/>
              <w:noProof/>
              <w:sz w:val="18"/>
              <w:szCs w:val="18"/>
              <w:lang w:eastAsia="de-CH"/>
            </w:rPr>
          </w:pPr>
          <w:r>
            <w:rPr>
              <w:rFonts w:ascii="Century Gothic" w:hAnsi="Century Gothic"/>
              <w:noProof/>
              <w:sz w:val="18"/>
              <w:szCs w:val="18"/>
              <w:lang w:eastAsia="de-CH"/>
            </w:rPr>
            <w:t>Löchlistrasse 11</w:t>
          </w:r>
        </w:p>
        <w:p w14:paraId="3F47783F" w14:textId="3898FC87" w:rsidR="00865168" w:rsidRDefault="000B1A05" w:rsidP="00865168">
          <w:pPr>
            <w:rPr>
              <w:rFonts w:ascii="Century Gothic" w:hAnsi="Century Gothic"/>
              <w:noProof/>
              <w:sz w:val="18"/>
              <w:szCs w:val="18"/>
              <w:lang w:eastAsia="de-CH"/>
            </w:rPr>
          </w:pPr>
          <w:r>
            <w:rPr>
              <w:rFonts w:ascii="Century Gothic" w:hAnsi="Century Gothic"/>
              <w:noProof/>
              <w:sz w:val="18"/>
              <w:szCs w:val="18"/>
              <w:lang w:eastAsia="de-CH"/>
            </w:rPr>
            <w:t>4658  Däniken</w:t>
          </w:r>
        </w:p>
        <w:p w14:paraId="1CB696D7" w14:textId="5BB30C13" w:rsidR="00B424E3" w:rsidRPr="00117739" w:rsidRDefault="00865168" w:rsidP="00865168">
          <w:pPr>
            <w:rPr>
              <w:rFonts w:ascii="Century Gothic" w:hAnsi="Century Gothic"/>
              <w:b/>
              <w:noProof/>
              <w:lang w:eastAsia="de-CH"/>
            </w:rPr>
          </w:pPr>
          <w:r>
            <w:rPr>
              <w:rFonts w:ascii="Century Gothic" w:hAnsi="Century Gothic"/>
              <w:noProof/>
              <w:sz w:val="18"/>
              <w:szCs w:val="18"/>
              <w:lang w:eastAsia="de-CH"/>
            </w:rPr>
            <w:t>schul</w:t>
          </w:r>
          <w:r w:rsidR="00710F69">
            <w:rPr>
              <w:rFonts w:ascii="Century Gothic" w:hAnsi="Century Gothic"/>
              <w:noProof/>
              <w:sz w:val="18"/>
              <w:szCs w:val="18"/>
              <w:lang w:eastAsia="de-CH"/>
            </w:rPr>
            <w:t>leitung</w:t>
          </w:r>
          <w:r>
            <w:rPr>
              <w:rFonts w:ascii="Century Gothic" w:hAnsi="Century Gothic"/>
              <w:noProof/>
              <w:sz w:val="18"/>
              <w:szCs w:val="18"/>
              <w:lang w:eastAsia="de-CH"/>
            </w:rPr>
            <w:t>@</w:t>
          </w:r>
          <w:r w:rsidR="00C218F9">
            <w:rPr>
              <w:rFonts w:ascii="Century Gothic" w:hAnsi="Century Gothic"/>
              <w:noProof/>
              <w:sz w:val="18"/>
              <w:szCs w:val="18"/>
              <w:lang w:eastAsia="de-CH"/>
            </w:rPr>
            <w:t>schule</w:t>
          </w:r>
          <w:r w:rsidR="00710F69">
            <w:rPr>
              <w:rFonts w:ascii="Century Gothic" w:hAnsi="Century Gothic"/>
              <w:noProof/>
              <w:sz w:val="18"/>
              <w:szCs w:val="18"/>
              <w:lang w:eastAsia="de-CH"/>
            </w:rPr>
            <w:t>daeniken.c</w:t>
          </w:r>
          <w:r>
            <w:rPr>
              <w:rFonts w:ascii="Century Gothic" w:hAnsi="Century Gothic"/>
              <w:noProof/>
              <w:sz w:val="18"/>
              <w:szCs w:val="18"/>
              <w:lang w:eastAsia="de-CH"/>
            </w:rPr>
            <w:t>h</w:t>
          </w:r>
        </w:p>
      </w:tc>
      <w:tc>
        <w:tcPr>
          <w:tcW w:w="280" w:type="dxa"/>
          <w:vMerge/>
          <w:vAlign w:val="center"/>
        </w:tcPr>
        <w:p w14:paraId="23C57DAA" w14:textId="77777777" w:rsidR="00B424E3" w:rsidRPr="00117739" w:rsidRDefault="00B424E3" w:rsidP="00075367">
          <w:pPr>
            <w:rPr>
              <w:rFonts w:ascii="Century Gothic" w:hAnsi="Century Gothic"/>
              <w:b/>
              <w:noProof/>
              <w:lang w:eastAsia="de-CH"/>
            </w:rPr>
          </w:pPr>
        </w:p>
      </w:tc>
      <w:tc>
        <w:tcPr>
          <w:tcW w:w="55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A72A824" w14:textId="48EFF32D" w:rsidR="00B424E3" w:rsidRPr="004E4D45" w:rsidRDefault="00B424E3" w:rsidP="00075367">
          <w:pPr>
            <w:rPr>
              <w:rFonts w:ascii="Century Gothic" w:hAnsi="Century Gothic"/>
              <w:b/>
              <w:noProof/>
              <w:szCs w:val="24"/>
              <w:lang w:eastAsia="de-CH"/>
            </w:rPr>
          </w:pPr>
        </w:p>
      </w:tc>
    </w:tr>
  </w:tbl>
  <w:p w14:paraId="2E7E630A" w14:textId="77777777" w:rsidR="00B424E3" w:rsidRDefault="00B424E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A322" w14:textId="77777777" w:rsidR="003F0AFD" w:rsidRDefault="003F0AF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2AAA"/>
    <w:multiLevelType w:val="hybridMultilevel"/>
    <w:tmpl w:val="99E0BEC4"/>
    <w:lvl w:ilvl="0" w:tplc="62D4C720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F10BF"/>
    <w:multiLevelType w:val="hybridMultilevel"/>
    <w:tmpl w:val="2AA45012"/>
    <w:lvl w:ilvl="0" w:tplc="7B5AB5A0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47F21"/>
    <w:multiLevelType w:val="hybridMultilevel"/>
    <w:tmpl w:val="BF0017B8"/>
    <w:lvl w:ilvl="0" w:tplc="02E2DB3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9446DD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7E4C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707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0EE9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6047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7261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E2E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AE8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6843028">
    <w:abstractNumId w:val="2"/>
  </w:num>
  <w:num w:numId="2" w16cid:durableId="1426999664">
    <w:abstractNumId w:val="1"/>
  </w:num>
  <w:num w:numId="3" w16cid:durableId="1949237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79"/>
    <w:rsid w:val="000405FB"/>
    <w:rsid w:val="00050AE3"/>
    <w:rsid w:val="0005702C"/>
    <w:rsid w:val="00061193"/>
    <w:rsid w:val="000710A6"/>
    <w:rsid w:val="00075367"/>
    <w:rsid w:val="00092EFC"/>
    <w:rsid w:val="000A0A17"/>
    <w:rsid w:val="000A59FF"/>
    <w:rsid w:val="000B1A05"/>
    <w:rsid w:val="000C4C32"/>
    <w:rsid w:val="000E3671"/>
    <w:rsid w:val="00103D47"/>
    <w:rsid w:val="001105A5"/>
    <w:rsid w:val="00114AE6"/>
    <w:rsid w:val="001404C3"/>
    <w:rsid w:val="00160616"/>
    <w:rsid w:val="001627F7"/>
    <w:rsid w:val="00185A9C"/>
    <w:rsid w:val="00186315"/>
    <w:rsid w:val="00197F45"/>
    <w:rsid w:val="001A05C7"/>
    <w:rsid w:val="001A3760"/>
    <w:rsid w:val="001A3F4D"/>
    <w:rsid w:val="001A7547"/>
    <w:rsid w:val="001C4BFC"/>
    <w:rsid w:val="001D3DD5"/>
    <w:rsid w:val="001F0E0F"/>
    <w:rsid w:val="001F5686"/>
    <w:rsid w:val="0020087F"/>
    <w:rsid w:val="00203A7E"/>
    <w:rsid w:val="00222AFF"/>
    <w:rsid w:val="002242DB"/>
    <w:rsid w:val="0023240A"/>
    <w:rsid w:val="00241971"/>
    <w:rsid w:val="0024351F"/>
    <w:rsid w:val="00291BC6"/>
    <w:rsid w:val="002B667A"/>
    <w:rsid w:val="002F656A"/>
    <w:rsid w:val="003061CB"/>
    <w:rsid w:val="00306A7D"/>
    <w:rsid w:val="00321F3D"/>
    <w:rsid w:val="003266E1"/>
    <w:rsid w:val="003463F0"/>
    <w:rsid w:val="003A152C"/>
    <w:rsid w:val="003A3715"/>
    <w:rsid w:val="003C5B83"/>
    <w:rsid w:val="003D3627"/>
    <w:rsid w:val="003D52FC"/>
    <w:rsid w:val="003F0AFD"/>
    <w:rsid w:val="00415FDE"/>
    <w:rsid w:val="004200B9"/>
    <w:rsid w:val="00426914"/>
    <w:rsid w:val="00440691"/>
    <w:rsid w:val="00442DCB"/>
    <w:rsid w:val="0045586C"/>
    <w:rsid w:val="0048124C"/>
    <w:rsid w:val="004B17AA"/>
    <w:rsid w:val="004B6777"/>
    <w:rsid w:val="004B79A2"/>
    <w:rsid w:val="004C2C2B"/>
    <w:rsid w:val="004E7389"/>
    <w:rsid w:val="00501E10"/>
    <w:rsid w:val="005069B0"/>
    <w:rsid w:val="005104A5"/>
    <w:rsid w:val="0055465C"/>
    <w:rsid w:val="00592881"/>
    <w:rsid w:val="005966CF"/>
    <w:rsid w:val="005B2D08"/>
    <w:rsid w:val="005C798C"/>
    <w:rsid w:val="005D668F"/>
    <w:rsid w:val="005F1714"/>
    <w:rsid w:val="00612D39"/>
    <w:rsid w:val="0063473B"/>
    <w:rsid w:val="00637650"/>
    <w:rsid w:val="00650579"/>
    <w:rsid w:val="00660A83"/>
    <w:rsid w:val="006861A4"/>
    <w:rsid w:val="006A45E3"/>
    <w:rsid w:val="006C2F2B"/>
    <w:rsid w:val="006C30D4"/>
    <w:rsid w:val="006E2F30"/>
    <w:rsid w:val="006E7B02"/>
    <w:rsid w:val="00701DF5"/>
    <w:rsid w:val="00704C5E"/>
    <w:rsid w:val="00710F69"/>
    <w:rsid w:val="00733219"/>
    <w:rsid w:val="00742CC1"/>
    <w:rsid w:val="0074598C"/>
    <w:rsid w:val="00746CE2"/>
    <w:rsid w:val="007562A7"/>
    <w:rsid w:val="00772B8A"/>
    <w:rsid w:val="007A5765"/>
    <w:rsid w:val="007E2B17"/>
    <w:rsid w:val="0080566B"/>
    <w:rsid w:val="00814DD7"/>
    <w:rsid w:val="00824D3D"/>
    <w:rsid w:val="008338E2"/>
    <w:rsid w:val="00834A89"/>
    <w:rsid w:val="0083776F"/>
    <w:rsid w:val="0084745D"/>
    <w:rsid w:val="00863DEB"/>
    <w:rsid w:val="00865168"/>
    <w:rsid w:val="00870E33"/>
    <w:rsid w:val="00871BBC"/>
    <w:rsid w:val="00885DAC"/>
    <w:rsid w:val="00890EEF"/>
    <w:rsid w:val="00891D41"/>
    <w:rsid w:val="008C4CA5"/>
    <w:rsid w:val="008E45FA"/>
    <w:rsid w:val="00931890"/>
    <w:rsid w:val="00934448"/>
    <w:rsid w:val="00951D9E"/>
    <w:rsid w:val="00957670"/>
    <w:rsid w:val="00967B0A"/>
    <w:rsid w:val="00974EC8"/>
    <w:rsid w:val="00983098"/>
    <w:rsid w:val="00987E65"/>
    <w:rsid w:val="009C32FC"/>
    <w:rsid w:val="009C6670"/>
    <w:rsid w:val="00A00370"/>
    <w:rsid w:val="00A060CF"/>
    <w:rsid w:val="00A076F2"/>
    <w:rsid w:val="00A16F1F"/>
    <w:rsid w:val="00A22AC7"/>
    <w:rsid w:val="00A26260"/>
    <w:rsid w:val="00A400B6"/>
    <w:rsid w:val="00A41F83"/>
    <w:rsid w:val="00A41FEE"/>
    <w:rsid w:val="00A512D5"/>
    <w:rsid w:val="00A541F1"/>
    <w:rsid w:val="00A80EA6"/>
    <w:rsid w:val="00AC3F40"/>
    <w:rsid w:val="00AE0CD6"/>
    <w:rsid w:val="00AE445D"/>
    <w:rsid w:val="00B424E3"/>
    <w:rsid w:val="00B4337A"/>
    <w:rsid w:val="00B93157"/>
    <w:rsid w:val="00BB5353"/>
    <w:rsid w:val="00BD13EA"/>
    <w:rsid w:val="00BF06E8"/>
    <w:rsid w:val="00BF2954"/>
    <w:rsid w:val="00BF7243"/>
    <w:rsid w:val="00C073A6"/>
    <w:rsid w:val="00C13471"/>
    <w:rsid w:val="00C218F9"/>
    <w:rsid w:val="00C368E7"/>
    <w:rsid w:val="00C46875"/>
    <w:rsid w:val="00C7022B"/>
    <w:rsid w:val="00C7176D"/>
    <w:rsid w:val="00CA4231"/>
    <w:rsid w:val="00CA760B"/>
    <w:rsid w:val="00CB4474"/>
    <w:rsid w:val="00CC0F83"/>
    <w:rsid w:val="00CC7188"/>
    <w:rsid w:val="00CF3D69"/>
    <w:rsid w:val="00D6362E"/>
    <w:rsid w:val="00D67782"/>
    <w:rsid w:val="00D75945"/>
    <w:rsid w:val="00D92626"/>
    <w:rsid w:val="00D94E37"/>
    <w:rsid w:val="00DA2192"/>
    <w:rsid w:val="00DC7462"/>
    <w:rsid w:val="00DD54BF"/>
    <w:rsid w:val="00DF253A"/>
    <w:rsid w:val="00DF6889"/>
    <w:rsid w:val="00DF6F01"/>
    <w:rsid w:val="00E308AD"/>
    <w:rsid w:val="00E5138B"/>
    <w:rsid w:val="00E57133"/>
    <w:rsid w:val="00E60046"/>
    <w:rsid w:val="00E65A3A"/>
    <w:rsid w:val="00EC233E"/>
    <w:rsid w:val="00EC301D"/>
    <w:rsid w:val="00EC54A9"/>
    <w:rsid w:val="00EC5715"/>
    <w:rsid w:val="00ED6393"/>
    <w:rsid w:val="00EE3512"/>
    <w:rsid w:val="00EE4FE2"/>
    <w:rsid w:val="00F01D5D"/>
    <w:rsid w:val="00F04922"/>
    <w:rsid w:val="00F16771"/>
    <w:rsid w:val="00F450BA"/>
    <w:rsid w:val="00F46312"/>
    <w:rsid w:val="00F55210"/>
    <w:rsid w:val="00F711BA"/>
    <w:rsid w:val="00F848F7"/>
    <w:rsid w:val="00F87599"/>
    <w:rsid w:val="00F909A8"/>
    <w:rsid w:val="00F91241"/>
    <w:rsid w:val="00F971A5"/>
    <w:rsid w:val="00FA5FE9"/>
    <w:rsid w:val="00FC31BF"/>
    <w:rsid w:val="00FD3335"/>
    <w:rsid w:val="00FD6490"/>
    <w:rsid w:val="12BD3B0F"/>
    <w:rsid w:val="3CE9A1AD"/>
    <w:rsid w:val="4CF5C8BC"/>
    <w:rsid w:val="7A47C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871C56"/>
  <w15:docId w15:val="{30E8A95E-E69A-B448-B33C-9F84ACAB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50579"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rsid w:val="001A3F4D"/>
    <w:pPr>
      <w:keepNext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A3F4D"/>
    <w:pPr>
      <w:keepNext/>
      <w:ind w:left="2268"/>
      <w:outlineLvl w:val="1"/>
    </w:p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12D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1A3F4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A3F4D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1A3F4D"/>
    <w:pPr>
      <w:framePr w:hSpace="142" w:vSpace="142" w:wrap="around" w:vAnchor="text" w:hAnchor="margin" w:xAlign="center" w:y="1"/>
    </w:pPr>
    <w:rPr>
      <w:rFonts w:ascii="Arial Narrow" w:hAnsi="Arial Narrow"/>
      <w:b/>
      <w:sz w:val="32"/>
    </w:rPr>
  </w:style>
  <w:style w:type="character" w:styleId="Hyperlink">
    <w:name w:val="Hyperlink"/>
    <w:basedOn w:val="Absatz-Standardschriftart"/>
    <w:rsid w:val="001A3F4D"/>
    <w:rPr>
      <w:color w:val="0000FF"/>
      <w:u w:val="single"/>
    </w:rPr>
  </w:style>
  <w:style w:type="character" w:styleId="BesuchterLink">
    <w:name w:val="FollowedHyperlink"/>
    <w:basedOn w:val="Absatz-Standardschriftart"/>
    <w:rsid w:val="001A3F4D"/>
    <w:rPr>
      <w:color w:val="800080"/>
      <w:u w:val="single"/>
    </w:rPr>
  </w:style>
  <w:style w:type="paragraph" w:styleId="Textkrper">
    <w:name w:val="Body Text"/>
    <w:basedOn w:val="Standard"/>
    <w:rsid w:val="001A3F4D"/>
    <w:pPr>
      <w:tabs>
        <w:tab w:val="left" w:pos="1701"/>
      </w:tabs>
    </w:pPr>
    <w:rPr>
      <w:sz w:val="28"/>
      <w:u w:val="single"/>
      <w:lang w:val="de-DE"/>
    </w:rPr>
  </w:style>
  <w:style w:type="paragraph" w:styleId="Textkrper2">
    <w:name w:val="Body Text 2"/>
    <w:basedOn w:val="Standard"/>
    <w:rsid w:val="001A3F4D"/>
    <w:pPr>
      <w:tabs>
        <w:tab w:val="left" w:pos="4536"/>
        <w:tab w:val="left" w:pos="5103"/>
      </w:tabs>
    </w:pPr>
    <w:rPr>
      <w:sz w:val="20"/>
    </w:rPr>
  </w:style>
  <w:style w:type="table" w:styleId="Tabellenraster">
    <w:name w:val="Table Grid"/>
    <w:basedOn w:val="NormaleTabelle"/>
    <w:uiPriority w:val="59"/>
    <w:rsid w:val="00650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222AFF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41FEE"/>
    <w:rPr>
      <w:rFonts w:ascii="Arial" w:hAnsi="Arial"/>
      <w:sz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612D39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de-DE"/>
    </w:rPr>
  </w:style>
  <w:style w:type="paragraph" w:styleId="Listenabsatz">
    <w:name w:val="List Paragraph"/>
    <w:basedOn w:val="Standard"/>
    <w:uiPriority w:val="34"/>
    <w:qFormat/>
    <w:rsid w:val="003A3715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B424E3"/>
    <w:rPr>
      <w:rFonts w:ascii="Arial" w:hAnsi="Arial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Brief%20Schulleiter2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b68e1-5e86-4cc9-860c-f86bbd29c461">
      <Terms xmlns="http://schemas.microsoft.com/office/infopath/2007/PartnerControls"/>
    </lcf76f155ced4ddcb4097134ff3c332f>
    <TaxCatchAll xmlns="1a001196-9045-4b0d-840b-aeba7b84db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7D6F45BE677A46BD7690C674C4B125" ma:contentTypeVersion="18" ma:contentTypeDescription="Ein neues Dokument erstellen." ma:contentTypeScope="" ma:versionID="33627429cbb0fd6b5c7505d22397cf52">
  <xsd:schema xmlns:xsd="http://www.w3.org/2001/XMLSchema" xmlns:xs="http://www.w3.org/2001/XMLSchema" xmlns:p="http://schemas.microsoft.com/office/2006/metadata/properties" xmlns:ns2="5c7b68e1-5e86-4cc9-860c-f86bbd29c461" xmlns:ns3="1a001196-9045-4b0d-840b-aeba7b84dbfd" targetNamespace="http://schemas.microsoft.com/office/2006/metadata/properties" ma:root="true" ma:fieldsID="3627a130649cc41fafb14ed537266291" ns2:_="" ns3:_="">
    <xsd:import namespace="5c7b68e1-5e86-4cc9-860c-f86bbd29c461"/>
    <xsd:import namespace="1a001196-9045-4b0d-840b-aeba7b84d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b68e1-5e86-4cc9-860c-f86bbd29c4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36df481-2baf-4b15-8baf-92a9fdb79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01196-9045-4b0d-840b-aeba7b84dbf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a67e90-300f-4f05-bba9-fe35ec3b1fc5}" ma:internalName="TaxCatchAll" ma:showField="CatchAllData" ma:web="1a001196-9045-4b0d-840b-aeba7b84db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B25923-76A8-4021-A3D5-DA7B7F8B44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8BA087-5426-4C8A-A17A-F8340A345DCF}">
  <ds:schemaRefs>
    <ds:schemaRef ds:uri="http://schemas.microsoft.com/office/2006/metadata/properties"/>
    <ds:schemaRef ds:uri="http://schemas.microsoft.com/office/infopath/2007/PartnerControls"/>
    <ds:schemaRef ds:uri="5c7b68e1-5e86-4cc9-860c-f86bbd29c461"/>
    <ds:schemaRef ds:uri="1a001196-9045-4b0d-840b-aeba7b84dbfd"/>
  </ds:schemaRefs>
</ds:datastoreItem>
</file>

<file path=customXml/itemProps3.xml><?xml version="1.0" encoding="utf-8"?>
<ds:datastoreItem xmlns:ds="http://schemas.openxmlformats.org/officeDocument/2006/customXml" ds:itemID="{D130E394-F494-4B22-A024-2670BD5D30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F84AAC-BEC3-41D2-992E-F9F9A120A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b68e1-5e86-4cc9-860c-f86bbd29c461"/>
    <ds:schemaRef ds:uri="1a001196-9045-4b0d-840b-aeba7b84d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C:\Programme\Microsoft Office\Vorlagen\Brief Schulleiter2.dot</Template>
  <TotalTime>0</TotalTime>
  <Pages>2</Pages>
  <Words>314</Words>
  <Characters>1996</Characters>
  <Application>Microsoft Office Word</Application>
  <DocSecurity>0</DocSecurity>
  <Lines>117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Oberstufe Schönenwerd</vt:lpstr>
    </vt:vector>
  </TitlesOfParts>
  <Company>Schönenwerd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Oberstufe Schönenwerd</dc:title>
  <dc:subject/>
  <dc:creator>Peter Mollet</dc:creator>
  <cp:keywords/>
  <dc:description/>
  <cp:lastModifiedBy>Therese Scheidegger</cp:lastModifiedBy>
  <cp:revision>38</cp:revision>
  <cp:lastPrinted>2025-11-18T19:36:00Z</cp:lastPrinted>
  <dcterms:created xsi:type="dcterms:W3CDTF">2024-09-12T17:17:00Z</dcterms:created>
  <dcterms:modified xsi:type="dcterms:W3CDTF">2025-12-16T10:30:00Z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0x010100657D6F45BE677A46BD7690C674C4B125</vt:lpwstr>
  </property>
  <property fmtid="{D5CDD505-2E9C-101B-9397-08002B2CF9AE}" pid="3" name="MediaServiceImageTags">
    <vt:lpwstr/>
  </property>
</Properties>
</file>